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70E" w:rsidRPr="004D60D1" w:rsidRDefault="000C670E" w:rsidP="006D4830">
      <w:pPr>
        <w:jc w:val="center"/>
        <w:rPr>
          <w:b/>
          <w:sz w:val="28"/>
          <w:szCs w:val="28"/>
        </w:rPr>
      </w:pPr>
    </w:p>
    <w:p w:rsidR="000C670E" w:rsidRPr="004D60D1" w:rsidRDefault="000C670E" w:rsidP="006D4830">
      <w:pPr>
        <w:pStyle w:val="BodyText"/>
        <w:spacing w:line="240" w:lineRule="auto"/>
        <w:ind w:right="-2"/>
        <w:jc w:val="right"/>
        <w:rPr>
          <w:b/>
          <w:sz w:val="28"/>
          <w:szCs w:val="28"/>
        </w:rPr>
      </w:pPr>
      <w:r w:rsidRPr="004D60D1">
        <w:rPr>
          <w:sz w:val="28"/>
          <w:szCs w:val="28"/>
        </w:rPr>
        <w:t>Приложение №5</w:t>
      </w:r>
    </w:p>
    <w:p w:rsidR="000C670E" w:rsidRPr="004D60D1" w:rsidRDefault="000C670E" w:rsidP="006D4830">
      <w:pPr>
        <w:ind w:right="-2"/>
        <w:jc w:val="right"/>
        <w:rPr>
          <w:b/>
          <w:sz w:val="28"/>
          <w:szCs w:val="28"/>
        </w:rPr>
      </w:pPr>
      <w:r w:rsidRPr="004D60D1">
        <w:rPr>
          <w:sz w:val="28"/>
          <w:szCs w:val="28"/>
        </w:rPr>
        <w:t>к конкурсной документации</w:t>
      </w:r>
    </w:p>
    <w:p w:rsidR="000C670E" w:rsidRPr="004D60D1" w:rsidRDefault="000C670E" w:rsidP="006D4830">
      <w:pPr>
        <w:jc w:val="center"/>
        <w:rPr>
          <w:b/>
          <w:sz w:val="28"/>
          <w:szCs w:val="28"/>
        </w:rPr>
      </w:pPr>
    </w:p>
    <w:p w:rsidR="000C670E" w:rsidRPr="004D60D1" w:rsidRDefault="000C670E" w:rsidP="006D4830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t>Техническое задание</w:t>
      </w:r>
    </w:p>
    <w:p w:rsidR="000C670E" w:rsidRDefault="000C670E" w:rsidP="006D4830">
      <w:pPr>
        <w:jc w:val="center"/>
        <w:rPr>
          <w:sz w:val="28"/>
          <w:szCs w:val="28"/>
        </w:rPr>
      </w:pPr>
    </w:p>
    <w:tbl>
      <w:tblPr>
        <w:tblW w:w="155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80"/>
        <w:gridCol w:w="9461"/>
        <w:gridCol w:w="2600"/>
        <w:gridCol w:w="2333"/>
      </w:tblGrid>
      <w:tr w:rsidR="000C670E" w:rsidRPr="00D01F0F" w:rsidTr="00D01F0F">
        <w:trPr>
          <w:trHeight w:val="20"/>
          <w:jc w:val="center"/>
        </w:trPr>
        <w:tc>
          <w:tcPr>
            <w:tcW w:w="1180" w:type="dxa"/>
            <w:noWrap/>
            <w:vAlign w:val="center"/>
          </w:tcPr>
          <w:p w:rsidR="000C670E" w:rsidRPr="00D01F0F" w:rsidRDefault="000C670E" w:rsidP="00D01F0F">
            <w:pPr>
              <w:jc w:val="center"/>
              <w:rPr>
                <w:b/>
                <w:bCs/>
              </w:rPr>
            </w:pPr>
            <w:r w:rsidRPr="00D01F0F">
              <w:rPr>
                <w:b/>
                <w:bCs/>
              </w:rPr>
              <w:t>№ п/п</w:t>
            </w:r>
          </w:p>
        </w:tc>
        <w:tc>
          <w:tcPr>
            <w:tcW w:w="9461" w:type="dxa"/>
            <w:noWrap/>
            <w:vAlign w:val="center"/>
          </w:tcPr>
          <w:p w:rsidR="000C670E" w:rsidRPr="00D01F0F" w:rsidRDefault="000C670E">
            <w:pPr>
              <w:rPr>
                <w:b/>
                <w:bCs/>
              </w:rPr>
            </w:pPr>
            <w:r w:rsidRPr="00D01F0F">
              <w:rPr>
                <w:b/>
                <w:bCs/>
              </w:rPr>
              <w:t>Наименование</w:t>
            </w:r>
          </w:p>
        </w:tc>
        <w:tc>
          <w:tcPr>
            <w:tcW w:w="2600" w:type="dxa"/>
            <w:noWrap/>
            <w:vAlign w:val="center"/>
          </w:tcPr>
          <w:p w:rsidR="000C670E" w:rsidRPr="00D01F0F" w:rsidRDefault="000C670E" w:rsidP="00D01F0F">
            <w:pPr>
              <w:jc w:val="center"/>
              <w:rPr>
                <w:b/>
                <w:bCs/>
              </w:rPr>
            </w:pPr>
            <w:r w:rsidRPr="00D01F0F">
              <w:rPr>
                <w:b/>
                <w:bCs/>
              </w:rPr>
              <w:t>Ед. изм.</w:t>
            </w:r>
          </w:p>
        </w:tc>
        <w:tc>
          <w:tcPr>
            <w:tcW w:w="2333" w:type="dxa"/>
            <w:noWrap/>
            <w:vAlign w:val="center"/>
          </w:tcPr>
          <w:p w:rsidR="000C670E" w:rsidRPr="00D01F0F" w:rsidRDefault="000C670E" w:rsidP="00D01F0F">
            <w:pPr>
              <w:jc w:val="center"/>
              <w:rPr>
                <w:b/>
                <w:bCs/>
              </w:rPr>
            </w:pPr>
            <w:r w:rsidRPr="00D01F0F">
              <w:rPr>
                <w:b/>
                <w:bCs/>
              </w:rPr>
              <w:t>Кол-во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Адреналин амп. 1мг/мл 1мл №5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Альбумин  10%  100мл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Амикацин в/м в/в пор 0.5г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Аминокапроновая к-та 5% 100мл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210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Амлодипин  10мг  №30  таб.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Амоксиклав 1000мг+200мг пор.д/приг.р-ра д/в/в/введ. фл.№5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7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Ардуан 4мг 2мл амп.х25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8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Аскорбиновая к-та 5% 2мл амп №10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9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Беродуал (р-р д/инг.20мл фл)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10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Ванкомицин 1г.лиоф. пор.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11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 xml:space="preserve">Верошпирон 25мг  №20 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210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12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Гексикон  16мг  супп вагин  №10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13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Гепарин 5000 ЕД/мл 5мл р-р д/в/в  №5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14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Гептрал 400мг лиоф.пор.д/ин,р-ль №5 фл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Гидрокортизон мазь 1% 10г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16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Диклофенак 25мг/мл 3мл  №5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17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Димедрол амп.10мг 1.0 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18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Дипроспан амп.1мл*1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19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Дицинон  р-р д/ин 250мг/2мл №50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20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Индапамид(таб.2.5мг *30)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21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Кавинтон амп.0.5% 2мл*10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22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Калия хлорид(р-р д/инф.конц. 4% 10мл *10)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1200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23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Кальция глюконат амп.100мг/мл 10мл 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24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Кортексин лиоф.пор.д/ин.10мг *10 фл.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25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Лидокаин амп.2%*10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26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Лизиноприл  10мг  *20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27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Листенон  амп. 2% 5мл N5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90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28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Лозартан 50 мг № 30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29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Магния сульфат(р-р д/ин 25%-5мл амп № 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Метоклапромид д/ин. амп 5мг/мл 2мл N10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31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Метрогил  5мг  /мл  100мл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4800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32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Милдронат (р-р д/ин 10% 5мл*10)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33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Но-шпа  40мг  2 мл № 25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120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34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Омепразол (капс.20мг*30)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35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Пентоксифилин 2% р-р д/ин амп.5 мл 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36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Перекиси водорода 3%  100мл  р-р д/нар.и местн.прим. пласт.фл.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37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Пирацетам (р-р д/ин 20%-5мл*10 амп.)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38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Пиридоксин+Виал р-р 50мг/мл 1мл 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39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Платифиллин амп 0.2% 1.0 1/10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40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Преднизол /Преднизолон 1мл 30мг *3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41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 xml:space="preserve">Протафан НМ 100 МЕ/мл 10 мл 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42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Реамберин 200 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43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Реамберин 400 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44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Супрастин 2% 1мл амп.*5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45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Физиотенз 0.4мг таб. п/о*14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46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Флуконазол 150мг  капс.*1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47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Фортранс 64г *4 пор.д/приг.р-ра д/приема внутрь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48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Фуросемид амп 1% 2 мл 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49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Церукал амп 5мг/мл 2мл*10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50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Цианокобаламин 500мг 1мл 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51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Циклоферон 12.5% амп.2 мл N5  полисан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52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Ципрофлоксацин р-р д/инф.2мг/мл 100мл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1050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53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Цитофлавин 10 мл 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120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54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Эсмерон 10 мг/мл фл 5мл № 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55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 xml:space="preserve">Этамзилат р-р для в/в и в/м введ 12.5% 2мл *10 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56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Эуфилин амп.2.4% 10мл N10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57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Венофер д/ин в/в 100мг амп 5мл *5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58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Цефтриаксон   пор.  д/ин.  1г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7500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59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Цефотаксим натриевая соль(пор.д/приг.р-ра д/ин.1г)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7500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60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Мексидол амп.5% 2мл №10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61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Мексидол амп 5% 2мл № 50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62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Мексикор 50мг/мл р-р 2мл амп.№10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63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Квамател пор.д/ин.фл.20мг с р-лем № 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64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Кетонал амп.  100мг/2 мл №10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65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Кетонал амп. 100 мг/2 мл № 50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66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Кеторол р-р д/ин. 1мл №10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67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Транексам 0.05мг/мл амп 5мл № 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90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68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Левофлоксацин 5мг/мл 100мл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1200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69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Меронем 1.0 *10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 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 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pPr>
              <w:rPr>
                <w:b/>
                <w:bCs/>
              </w:rPr>
            </w:pPr>
            <w:r w:rsidRPr="00D01F0F">
              <w:rPr>
                <w:b/>
                <w:bCs/>
              </w:rPr>
              <w:t>ЛОТ 2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Глюкоза 5% р-р 200мл д/ин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8400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Натрия хлорид  0.9%  200мл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25200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Натрия хлорид  0.9%  400мл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900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Натрия хлорид  0.9%  1000мл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300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5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Новокаин 0,5% р-р 200 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флако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420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 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 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pPr>
              <w:rPr>
                <w:b/>
                <w:bCs/>
              </w:rPr>
            </w:pPr>
            <w:r w:rsidRPr="00D01F0F">
              <w:rPr>
                <w:b/>
                <w:bCs/>
              </w:rPr>
              <w:t>ЛОТ 3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Севоран  жидкость  д/инг.   250мл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75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Диприван  10мг /мл 20 мл №5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упак.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1050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 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pPr>
              <w:rPr>
                <w:b/>
                <w:bCs/>
              </w:rPr>
            </w:pPr>
            <w:r w:rsidRPr="00D01F0F">
              <w:rPr>
                <w:b/>
                <w:bCs/>
              </w:rPr>
              <w:t> 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pPr>
              <w:rPr>
                <w:b/>
                <w:bCs/>
              </w:rPr>
            </w:pPr>
            <w:r w:rsidRPr="00D01F0F">
              <w:rPr>
                <w:b/>
                <w:bCs/>
              </w:rPr>
              <w:t>ЛОТ 4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1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>Этиловый спирт 70% р-р 100 мл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фл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4500</w:t>
            </w:r>
          </w:p>
        </w:tc>
      </w:tr>
      <w:tr w:rsidR="000C670E" w:rsidRPr="00D01F0F" w:rsidTr="00D01F0F">
        <w:trPr>
          <w:trHeight w:val="20"/>
          <w:jc w:val="center"/>
        </w:trPr>
        <w:tc>
          <w:tcPr>
            <w:tcW w:w="118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</w:t>
            </w:r>
          </w:p>
        </w:tc>
        <w:tc>
          <w:tcPr>
            <w:tcW w:w="9461" w:type="dxa"/>
            <w:shd w:val="clear" w:color="auto" w:fill="FFFFFF"/>
            <w:vAlign w:val="center"/>
          </w:tcPr>
          <w:p w:rsidR="000C670E" w:rsidRPr="00D01F0F" w:rsidRDefault="000C670E">
            <w:r w:rsidRPr="00D01F0F">
              <w:t xml:space="preserve">Этиловый спирт 95% (8,09кг/10л) </w:t>
            </w:r>
          </w:p>
        </w:tc>
        <w:tc>
          <w:tcPr>
            <w:tcW w:w="2600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уп</w:t>
            </w:r>
          </w:p>
        </w:tc>
        <w:tc>
          <w:tcPr>
            <w:tcW w:w="2333" w:type="dxa"/>
            <w:shd w:val="clear" w:color="auto" w:fill="FFFFFF"/>
            <w:vAlign w:val="center"/>
          </w:tcPr>
          <w:p w:rsidR="000C670E" w:rsidRPr="00D01F0F" w:rsidRDefault="000C670E" w:rsidP="00D01F0F">
            <w:pPr>
              <w:jc w:val="center"/>
            </w:pPr>
            <w:r w:rsidRPr="00D01F0F">
              <w:t>24</w:t>
            </w:r>
          </w:p>
        </w:tc>
      </w:tr>
    </w:tbl>
    <w:p w:rsidR="000C670E" w:rsidRDefault="000C670E" w:rsidP="006D4830">
      <w:pPr>
        <w:jc w:val="center"/>
        <w:rPr>
          <w:sz w:val="28"/>
          <w:szCs w:val="28"/>
        </w:rPr>
      </w:pPr>
    </w:p>
    <w:sectPr w:rsidR="000C670E" w:rsidSect="00D01F0F">
      <w:pgSz w:w="16838" w:h="11906" w:orient="landscape"/>
      <w:pgMar w:top="851" w:right="851" w:bottom="539" w:left="284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C5010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118B2F6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21D17910"/>
    <w:multiLevelType w:val="singleLevel"/>
    <w:tmpl w:val="A2FC478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26750CE9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2B6A2992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321A4F4E"/>
    <w:multiLevelType w:val="singleLevel"/>
    <w:tmpl w:val="007E38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592D6E04"/>
    <w:multiLevelType w:val="singleLevel"/>
    <w:tmpl w:val="1AEE8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70A77B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>
    <w:nsid w:val="77A53DF4"/>
    <w:multiLevelType w:val="singleLevel"/>
    <w:tmpl w:val="E51CEC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7CE2470C"/>
    <w:multiLevelType w:val="singleLevel"/>
    <w:tmpl w:val="98883EC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4"/>
  </w:num>
  <w:num w:numId="7">
    <w:abstractNumId w:val="5"/>
  </w:num>
  <w:num w:numId="8">
    <w:abstractNumId w:val="7"/>
  </w:num>
  <w:num w:numId="9">
    <w:abstractNumId w:val="9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105B"/>
    <w:rsid w:val="0002148C"/>
    <w:rsid w:val="000279EF"/>
    <w:rsid w:val="00043B83"/>
    <w:rsid w:val="0008093A"/>
    <w:rsid w:val="000823BF"/>
    <w:rsid w:val="0008452F"/>
    <w:rsid w:val="00094C1E"/>
    <w:rsid w:val="0009791C"/>
    <w:rsid w:val="000A58ED"/>
    <w:rsid w:val="000C02CB"/>
    <w:rsid w:val="000C670E"/>
    <w:rsid w:val="000D5F06"/>
    <w:rsid w:val="000D7EBD"/>
    <w:rsid w:val="000E1CAA"/>
    <w:rsid w:val="000F0643"/>
    <w:rsid w:val="001274A0"/>
    <w:rsid w:val="0013056D"/>
    <w:rsid w:val="001318B9"/>
    <w:rsid w:val="00134467"/>
    <w:rsid w:val="00141170"/>
    <w:rsid w:val="00152471"/>
    <w:rsid w:val="00171B86"/>
    <w:rsid w:val="00172784"/>
    <w:rsid w:val="00177CB3"/>
    <w:rsid w:val="00190CC3"/>
    <w:rsid w:val="00192401"/>
    <w:rsid w:val="001951D4"/>
    <w:rsid w:val="001A17D5"/>
    <w:rsid w:val="001A7B74"/>
    <w:rsid w:val="001B2435"/>
    <w:rsid w:val="001B6D60"/>
    <w:rsid w:val="001D03BB"/>
    <w:rsid w:val="001E2871"/>
    <w:rsid w:val="00204F44"/>
    <w:rsid w:val="00210DC3"/>
    <w:rsid w:val="00221D90"/>
    <w:rsid w:val="0023203B"/>
    <w:rsid w:val="00240EF1"/>
    <w:rsid w:val="0026517C"/>
    <w:rsid w:val="00282EDF"/>
    <w:rsid w:val="002935C3"/>
    <w:rsid w:val="002C0CF4"/>
    <w:rsid w:val="002C573F"/>
    <w:rsid w:val="002D6DD7"/>
    <w:rsid w:val="002E08C9"/>
    <w:rsid w:val="002E56E2"/>
    <w:rsid w:val="00305CF0"/>
    <w:rsid w:val="00307373"/>
    <w:rsid w:val="0031687B"/>
    <w:rsid w:val="00320A3A"/>
    <w:rsid w:val="00325D29"/>
    <w:rsid w:val="00364440"/>
    <w:rsid w:val="00367FEE"/>
    <w:rsid w:val="003B54AD"/>
    <w:rsid w:val="0040201D"/>
    <w:rsid w:val="004062F8"/>
    <w:rsid w:val="00406E16"/>
    <w:rsid w:val="004121A8"/>
    <w:rsid w:val="0041599D"/>
    <w:rsid w:val="0042441B"/>
    <w:rsid w:val="00430C0D"/>
    <w:rsid w:val="004321ED"/>
    <w:rsid w:val="00467892"/>
    <w:rsid w:val="00475798"/>
    <w:rsid w:val="00484FB2"/>
    <w:rsid w:val="004A4AF8"/>
    <w:rsid w:val="004B5566"/>
    <w:rsid w:val="004C2A2D"/>
    <w:rsid w:val="004D60D1"/>
    <w:rsid w:val="004E0841"/>
    <w:rsid w:val="004E4C07"/>
    <w:rsid w:val="005036C7"/>
    <w:rsid w:val="0051125E"/>
    <w:rsid w:val="0052539F"/>
    <w:rsid w:val="005702E7"/>
    <w:rsid w:val="00576CB2"/>
    <w:rsid w:val="00586AB2"/>
    <w:rsid w:val="005F1E1A"/>
    <w:rsid w:val="006204A8"/>
    <w:rsid w:val="006220D6"/>
    <w:rsid w:val="00633391"/>
    <w:rsid w:val="00656C7A"/>
    <w:rsid w:val="00681EFF"/>
    <w:rsid w:val="0068583A"/>
    <w:rsid w:val="00687BD7"/>
    <w:rsid w:val="00690822"/>
    <w:rsid w:val="006A105B"/>
    <w:rsid w:val="006A425A"/>
    <w:rsid w:val="006C6E2B"/>
    <w:rsid w:val="006D4830"/>
    <w:rsid w:val="006E6D0F"/>
    <w:rsid w:val="006F0785"/>
    <w:rsid w:val="00703F39"/>
    <w:rsid w:val="00735845"/>
    <w:rsid w:val="007724C8"/>
    <w:rsid w:val="007724EC"/>
    <w:rsid w:val="007A7E73"/>
    <w:rsid w:val="007C0E52"/>
    <w:rsid w:val="007C182D"/>
    <w:rsid w:val="007C6331"/>
    <w:rsid w:val="007D013F"/>
    <w:rsid w:val="007D0864"/>
    <w:rsid w:val="007D7957"/>
    <w:rsid w:val="007E319F"/>
    <w:rsid w:val="007F2E7A"/>
    <w:rsid w:val="008157A2"/>
    <w:rsid w:val="008275BB"/>
    <w:rsid w:val="008445D5"/>
    <w:rsid w:val="008466E2"/>
    <w:rsid w:val="00863E03"/>
    <w:rsid w:val="00870E91"/>
    <w:rsid w:val="00884EA6"/>
    <w:rsid w:val="0089178B"/>
    <w:rsid w:val="008A19C5"/>
    <w:rsid w:val="008B0F6F"/>
    <w:rsid w:val="008B21FB"/>
    <w:rsid w:val="008C16E3"/>
    <w:rsid w:val="008C17CD"/>
    <w:rsid w:val="008C23D6"/>
    <w:rsid w:val="008D27CC"/>
    <w:rsid w:val="008D7455"/>
    <w:rsid w:val="008E1B73"/>
    <w:rsid w:val="008E6EB9"/>
    <w:rsid w:val="009144E9"/>
    <w:rsid w:val="0094773B"/>
    <w:rsid w:val="00953173"/>
    <w:rsid w:val="00986DAC"/>
    <w:rsid w:val="00990FCA"/>
    <w:rsid w:val="00996EC8"/>
    <w:rsid w:val="009A29D4"/>
    <w:rsid w:val="009B3C53"/>
    <w:rsid w:val="009C01F2"/>
    <w:rsid w:val="009C4C52"/>
    <w:rsid w:val="009C5F7A"/>
    <w:rsid w:val="009C6EFA"/>
    <w:rsid w:val="009D510D"/>
    <w:rsid w:val="009E53F5"/>
    <w:rsid w:val="009F2D3A"/>
    <w:rsid w:val="009F7635"/>
    <w:rsid w:val="00A01F2E"/>
    <w:rsid w:val="00A10A9E"/>
    <w:rsid w:val="00A44E78"/>
    <w:rsid w:val="00A54556"/>
    <w:rsid w:val="00A56110"/>
    <w:rsid w:val="00A8278C"/>
    <w:rsid w:val="00A83688"/>
    <w:rsid w:val="00A85D01"/>
    <w:rsid w:val="00A86166"/>
    <w:rsid w:val="00AA0CE4"/>
    <w:rsid w:val="00AC156E"/>
    <w:rsid w:val="00AC426E"/>
    <w:rsid w:val="00AC45A7"/>
    <w:rsid w:val="00AC7CDF"/>
    <w:rsid w:val="00AE7C6E"/>
    <w:rsid w:val="00AF746E"/>
    <w:rsid w:val="00AF78B0"/>
    <w:rsid w:val="00B102C1"/>
    <w:rsid w:val="00B63476"/>
    <w:rsid w:val="00B817CD"/>
    <w:rsid w:val="00B84D52"/>
    <w:rsid w:val="00B86F23"/>
    <w:rsid w:val="00B90D06"/>
    <w:rsid w:val="00BA170A"/>
    <w:rsid w:val="00BB1A5F"/>
    <w:rsid w:val="00BC03BA"/>
    <w:rsid w:val="00BD1C23"/>
    <w:rsid w:val="00C1021E"/>
    <w:rsid w:val="00C25B49"/>
    <w:rsid w:val="00C3021C"/>
    <w:rsid w:val="00C3052D"/>
    <w:rsid w:val="00C31592"/>
    <w:rsid w:val="00C3496F"/>
    <w:rsid w:val="00C50D69"/>
    <w:rsid w:val="00C5598C"/>
    <w:rsid w:val="00C64C91"/>
    <w:rsid w:val="00C65E9B"/>
    <w:rsid w:val="00C72898"/>
    <w:rsid w:val="00C733A0"/>
    <w:rsid w:val="00C81997"/>
    <w:rsid w:val="00CC448C"/>
    <w:rsid w:val="00CD5FCB"/>
    <w:rsid w:val="00CE14BB"/>
    <w:rsid w:val="00CF1BF6"/>
    <w:rsid w:val="00D01F0F"/>
    <w:rsid w:val="00D31502"/>
    <w:rsid w:val="00D50A53"/>
    <w:rsid w:val="00D628CE"/>
    <w:rsid w:val="00D63AEE"/>
    <w:rsid w:val="00D63AF1"/>
    <w:rsid w:val="00DA0B3F"/>
    <w:rsid w:val="00DA18BF"/>
    <w:rsid w:val="00DC44D3"/>
    <w:rsid w:val="00DD4D20"/>
    <w:rsid w:val="00DE6025"/>
    <w:rsid w:val="00DE63F0"/>
    <w:rsid w:val="00E07F22"/>
    <w:rsid w:val="00E15DEA"/>
    <w:rsid w:val="00E51F32"/>
    <w:rsid w:val="00E70523"/>
    <w:rsid w:val="00E71C70"/>
    <w:rsid w:val="00E815AB"/>
    <w:rsid w:val="00E90F8C"/>
    <w:rsid w:val="00E9159E"/>
    <w:rsid w:val="00E92C88"/>
    <w:rsid w:val="00EA1195"/>
    <w:rsid w:val="00EA468C"/>
    <w:rsid w:val="00EB44BC"/>
    <w:rsid w:val="00EC4E8C"/>
    <w:rsid w:val="00ED008B"/>
    <w:rsid w:val="00ED3A70"/>
    <w:rsid w:val="00EE116E"/>
    <w:rsid w:val="00F14985"/>
    <w:rsid w:val="00F15144"/>
    <w:rsid w:val="00F25168"/>
    <w:rsid w:val="00F51AE8"/>
    <w:rsid w:val="00F74A8C"/>
    <w:rsid w:val="00F75406"/>
    <w:rsid w:val="00F763F9"/>
    <w:rsid w:val="00F77CC0"/>
    <w:rsid w:val="00F85118"/>
    <w:rsid w:val="00F944E2"/>
    <w:rsid w:val="00FB3BF1"/>
    <w:rsid w:val="00FB4D61"/>
    <w:rsid w:val="00FC59EA"/>
    <w:rsid w:val="00FF4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10D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9D510D"/>
    <w:rPr>
      <w:rFonts w:cs="Times New Roman"/>
      <w:color w:val="0000FF"/>
      <w:u w:val="single"/>
    </w:rPr>
  </w:style>
  <w:style w:type="paragraph" w:customStyle="1" w:styleId="a">
    <w:name w:val="Знак"/>
    <w:basedOn w:val="Normal"/>
    <w:uiPriority w:val="99"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">
    <w:name w:val="Знак1"/>
    <w:basedOn w:val="Normal"/>
    <w:uiPriority w:val="99"/>
    <w:rsid w:val="009D510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0">
    <w:name w:val="Знак Знак Знак Знак"/>
    <w:basedOn w:val="Normal"/>
    <w:uiPriority w:val="99"/>
    <w:semiHidden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styleId="BlockText">
    <w:name w:val="Block Text"/>
    <w:basedOn w:val="Normal"/>
    <w:uiPriority w:val="99"/>
    <w:rsid w:val="009D510D"/>
    <w:pPr>
      <w:ind w:left="113" w:right="113"/>
      <w:jc w:val="center"/>
    </w:pPr>
    <w:rPr>
      <w:sz w:val="18"/>
    </w:rPr>
  </w:style>
  <w:style w:type="paragraph" w:styleId="BodyText">
    <w:name w:val="Body Text"/>
    <w:basedOn w:val="Normal"/>
    <w:link w:val="BodyTextChar"/>
    <w:uiPriority w:val="99"/>
    <w:rsid w:val="009D510D"/>
    <w:pPr>
      <w:spacing w:line="240" w:lineRule="atLeast"/>
      <w:jc w:val="center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64C91"/>
    <w:rPr>
      <w:rFonts w:cs="Times New Roman"/>
      <w:sz w:val="24"/>
    </w:rPr>
  </w:style>
  <w:style w:type="paragraph" w:customStyle="1" w:styleId="a1">
    <w:name w:val="Знак Знак Знак"/>
    <w:basedOn w:val="Normal"/>
    <w:uiPriority w:val="99"/>
    <w:rsid w:val="0073584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NormalWeb">
    <w:name w:val="Normal (Web)"/>
    <w:basedOn w:val="Normal"/>
    <w:uiPriority w:val="99"/>
    <w:semiHidden/>
    <w:rsid w:val="00DA18BF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DA18BF"/>
  </w:style>
  <w:style w:type="paragraph" w:styleId="NoSpacing">
    <w:name w:val="No Spacing"/>
    <w:uiPriority w:val="99"/>
    <w:qFormat/>
    <w:rsid w:val="006D4830"/>
    <w:pPr>
      <w:suppressAutoHyphens/>
    </w:pPr>
    <w:rPr>
      <w:sz w:val="20"/>
      <w:szCs w:val="20"/>
      <w:lang w:eastAsia="zh-CN"/>
    </w:rPr>
  </w:style>
  <w:style w:type="table" w:styleId="TableGrid">
    <w:name w:val="Table Grid"/>
    <w:basedOn w:val="TableNormal"/>
    <w:uiPriority w:val="99"/>
    <w:locked/>
    <w:rsid w:val="006C6E2B"/>
    <w:pPr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Без интервала1"/>
    <w:uiPriority w:val="99"/>
    <w:rsid w:val="00EB44BC"/>
    <w:pPr>
      <w:suppressAutoHyphens/>
    </w:pPr>
    <w:rPr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39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39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9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39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39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9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39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9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.solovyev\AppData\Local\Temp\&#1058;&#1077;&#1093;&#1085;&#1080;&#1095;&#1077;&#1089;&#1082;&#1086;&#1077;_&#1079;&#1072;&#1076;&#1072;&#1085;&#1080;&#1077;_&#1064;&#1072;&#1073;&#1083;&#1086;&#1085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Техническое_задание_Шаблон</Template>
  <TotalTime>151</TotalTime>
  <Pages>3</Pages>
  <Words>534</Words>
  <Characters>3050</Characters>
  <Application>Microsoft Office Outlook</Application>
  <DocSecurity>0</DocSecurity>
  <Lines>0</Lines>
  <Paragraphs>0</Paragraphs>
  <ScaleCrop>false</ScaleCrop>
  <Company>ГОУ ВПО КГМУ РОСЗДРАВ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 Кубанского государственного</dc:title>
  <dc:subject/>
  <dc:creator>user1</dc:creator>
  <cp:keywords/>
  <dc:description/>
  <cp:lastModifiedBy>rndtender1</cp:lastModifiedBy>
  <cp:revision>33</cp:revision>
  <cp:lastPrinted>2017-01-30T05:58:00Z</cp:lastPrinted>
  <dcterms:created xsi:type="dcterms:W3CDTF">2016-11-29T12:12:00Z</dcterms:created>
  <dcterms:modified xsi:type="dcterms:W3CDTF">2018-09-28T10:31:00Z</dcterms:modified>
</cp:coreProperties>
</file>